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889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55"/>
        <w:gridCol w:w="2127"/>
      </w:tblGrid>
      <w:tr w:rsidR="00782280" w:rsidRPr="008773FC" w:rsidTr="008773FC">
        <w:trPr>
          <w:trHeight w:val="604"/>
        </w:trPr>
        <w:tc>
          <w:tcPr>
            <w:tcW w:w="6155" w:type="dxa"/>
            <w:tcBorders>
              <w:top w:val="thickThinMediumGap" w:sz="12" w:space="0" w:color="auto"/>
              <w:left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sz w:val="36"/>
                <w:szCs w:val="36"/>
                <w:rtl/>
                <w:lang w:bidi="ar-JO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6" type="#_x0000_t202" style="position:absolute;left:0;text-align:left;margin-left:-68.25pt;margin-top:215.2pt;width:153.75pt;height:31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">
                  <v:textbox>
                    <w:txbxContent>
                      <w:p w:rsidR="00782280" w:rsidRPr="00495326" w:rsidRDefault="00782280" w:rsidP="001A5289">
                        <w:pPr>
                          <w:jc w:val="center"/>
                          <w:rPr>
                            <w:szCs w:val="28"/>
                            <w:rtl/>
                            <w:lang w:bidi="ar-JO"/>
                          </w:rPr>
                        </w:pPr>
                        <w:r>
                          <w:rPr>
                            <w:rFonts w:ascii="Balthazar" w:hAnsi="Balthazar" w:cs="Estrangelo Edessa"/>
                            <w:sz w:val="28"/>
                            <w:szCs w:val="28"/>
                            <w:lang w:bidi="ar-JO"/>
                          </w:rPr>
                          <w:t>D</w:t>
                        </w:r>
                        <w:r w:rsidRPr="00495326">
                          <w:rPr>
                            <w:rFonts w:ascii="Balthazar" w:hAnsi="Balthazar" w:cs="Estrangelo Edessa"/>
                            <w:sz w:val="28"/>
                            <w:szCs w:val="28"/>
                            <w:lang w:bidi="ar-JO"/>
                          </w:rPr>
                          <w:t>ent-2011.weebly.com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sz w:val="36"/>
                <w:szCs w:val="36"/>
                <w:lang w:bidi="ar-JO"/>
              </w:rPr>
              <w:t>12</w:t>
            </w:r>
          </w:p>
        </w:tc>
        <w:tc>
          <w:tcPr>
            <w:tcW w:w="2127" w:type="dxa"/>
            <w:tcBorders>
              <w:top w:val="thickThinMediumGap" w:sz="12" w:space="0" w:color="auto"/>
              <w:left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rFonts w:ascii="Balthazar" w:hAnsi="Balthazar"/>
                <w:sz w:val="36"/>
                <w:szCs w:val="36"/>
                <w:lang w:bidi="ar-JO"/>
              </w:rPr>
            </w:pPr>
            <w:r w:rsidRPr="008773FC">
              <w:rPr>
                <w:rFonts w:ascii="Balthazar" w:hAnsi="Balthazar"/>
                <w:sz w:val="36"/>
                <w:szCs w:val="36"/>
                <w:lang w:bidi="ar-JO"/>
              </w:rPr>
              <w:t>Lecture No.</w:t>
            </w:r>
          </w:p>
        </w:tc>
      </w:tr>
      <w:tr w:rsidR="00782280" w:rsidRPr="008773FC" w:rsidTr="008773FC">
        <w:trPr>
          <w:trHeight w:val="604"/>
        </w:trPr>
        <w:tc>
          <w:tcPr>
            <w:tcW w:w="6155" w:type="dxa"/>
            <w:tcBorders>
              <w:left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sz w:val="36"/>
                <w:szCs w:val="36"/>
                <w:rtl/>
                <w:lang w:bidi="ar-JO"/>
              </w:rPr>
            </w:pPr>
            <w:r>
              <w:rPr>
                <w:sz w:val="36"/>
                <w:szCs w:val="36"/>
                <w:lang w:bidi="ar-JO"/>
              </w:rPr>
              <w:t>26/12</w:t>
            </w:r>
            <w:r w:rsidRPr="008773FC">
              <w:rPr>
                <w:sz w:val="36"/>
                <w:szCs w:val="36"/>
                <w:lang w:bidi="ar-JO"/>
              </w:rPr>
              <w:t>/2015</w:t>
            </w:r>
          </w:p>
        </w:tc>
        <w:tc>
          <w:tcPr>
            <w:tcW w:w="2127" w:type="dxa"/>
            <w:tcBorders>
              <w:left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rFonts w:ascii="Balthazar" w:hAnsi="Balthazar"/>
                <w:sz w:val="36"/>
                <w:szCs w:val="36"/>
                <w:lang w:bidi="ar-JO"/>
              </w:rPr>
            </w:pPr>
            <w:r w:rsidRPr="008773FC">
              <w:rPr>
                <w:rFonts w:ascii="Balthazar" w:hAnsi="Balthazar"/>
                <w:sz w:val="36"/>
                <w:szCs w:val="36"/>
                <w:lang w:bidi="ar-JO"/>
              </w:rPr>
              <w:t>Date:</w:t>
            </w:r>
          </w:p>
        </w:tc>
      </w:tr>
      <w:tr w:rsidR="00782280" w:rsidRPr="008773FC" w:rsidTr="008773FC">
        <w:trPr>
          <w:trHeight w:val="604"/>
        </w:trPr>
        <w:tc>
          <w:tcPr>
            <w:tcW w:w="6155" w:type="dxa"/>
            <w:tcBorders>
              <w:left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sz w:val="36"/>
                <w:szCs w:val="36"/>
                <w:rtl/>
                <w:lang w:bidi="ar-JO"/>
              </w:rPr>
            </w:pPr>
            <w:r>
              <w:rPr>
                <w:sz w:val="36"/>
                <w:szCs w:val="36"/>
                <w:lang w:bidi="ar-JO"/>
              </w:rPr>
              <w:t>Ahmad hamdan</w:t>
            </w:r>
          </w:p>
        </w:tc>
        <w:tc>
          <w:tcPr>
            <w:tcW w:w="2127" w:type="dxa"/>
            <w:tcBorders>
              <w:left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rFonts w:ascii="Balthazar" w:hAnsi="Balthazar"/>
                <w:sz w:val="36"/>
                <w:szCs w:val="36"/>
                <w:lang w:bidi="ar-JO"/>
              </w:rPr>
            </w:pPr>
            <w:r w:rsidRPr="008773FC">
              <w:rPr>
                <w:rFonts w:ascii="Balthazar" w:hAnsi="Balthazar"/>
                <w:sz w:val="36"/>
                <w:szCs w:val="36"/>
                <w:lang w:bidi="ar-JO"/>
              </w:rPr>
              <w:t>Doctor:</w:t>
            </w:r>
          </w:p>
        </w:tc>
      </w:tr>
      <w:tr w:rsidR="00782280" w:rsidRPr="008773FC" w:rsidTr="008773FC">
        <w:trPr>
          <w:trHeight w:val="604"/>
        </w:trPr>
        <w:tc>
          <w:tcPr>
            <w:tcW w:w="6155" w:type="dxa"/>
            <w:tcBorders>
              <w:left w:val="thickThinMediumGap" w:sz="12" w:space="0" w:color="auto"/>
              <w:bottom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sz w:val="36"/>
                <w:szCs w:val="36"/>
                <w:lang w:bidi="ar-JO"/>
              </w:rPr>
            </w:pPr>
            <w:r>
              <w:rPr>
                <w:sz w:val="36"/>
                <w:szCs w:val="36"/>
                <w:lang w:bidi="ar-JO"/>
              </w:rPr>
              <w:t xml:space="preserve">Afnan abu mazroua </w:t>
            </w:r>
          </w:p>
        </w:tc>
        <w:tc>
          <w:tcPr>
            <w:tcW w:w="2127" w:type="dxa"/>
            <w:tcBorders>
              <w:left w:val="thickThinMediumGap" w:sz="12" w:space="0" w:color="auto"/>
              <w:bottom w:val="thickThinMediumGap" w:sz="12" w:space="0" w:color="auto"/>
              <w:right w:val="thickThinMediumGap" w:sz="12" w:space="0" w:color="auto"/>
            </w:tcBorders>
          </w:tcPr>
          <w:p w:rsidR="00782280" w:rsidRPr="008773FC" w:rsidRDefault="00782280" w:rsidP="008773FC">
            <w:pPr>
              <w:bidi w:val="0"/>
              <w:spacing w:after="0" w:line="240" w:lineRule="auto"/>
              <w:jc w:val="center"/>
              <w:rPr>
                <w:rFonts w:ascii="Balthazar" w:hAnsi="Balthazar"/>
                <w:sz w:val="36"/>
                <w:szCs w:val="36"/>
                <w:lang w:bidi="ar-JO"/>
              </w:rPr>
            </w:pPr>
            <w:r w:rsidRPr="008773FC">
              <w:rPr>
                <w:rFonts w:ascii="Balthazar" w:hAnsi="Balthazar"/>
                <w:sz w:val="36"/>
                <w:szCs w:val="36"/>
                <w:lang w:bidi="ar-JO"/>
              </w:rPr>
              <w:t>Done by:</w:t>
            </w:r>
          </w:p>
        </w:tc>
      </w:tr>
    </w:tbl>
    <w:p w:rsidR="00782280" w:rsidRDefault="00782280" w:rsidP="001A5289">
      <w:pPr>
        <w:bidi w:val="0"/>
        <w:rPr>
          <w:rtl/>
          <w:lang w:bidi="ar-JO"/>
        </w:rPr>
      </w:pPr>
      <w:r>
        <w:rPr>
          <w:noProof/>
        </w:rPr>
        <w:pict>
          <v:shape id="Text Box 3" o:spid="_x0000_s1027" type="#_x0000_t202" style="position:absolute;margin-left:-47.25pt;margin-top:30pt;width:514.5pt;height:122.25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MahhgIAABg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" stroked="f">
            <v:textbox>
              <w:txbxContent>
                <w:p w:rsidR="00782280" w:rsidRDefault="00782280" w:rsidP="00654416">
                  <w:pPr>
                    <w:jc w:val="center"/>
                    <w:rPr>
                      <w:rFonts w:ascii="AcmeFont" w:hAnsi="AcmeFont"/>
                      <w:sz w:val="130"/>
                      <w:szCs w:val="130"/>
                      <w:lang w:bidi="ar-JO"/>
                    </w:rPr>
                  </w:pPr>
                  <w:r>
                    <w:rPr>
                      <w:rFonts w:ascii="AcmeFont" w:hAnsi="AcmeFont"/>
                      <w:sz w:val="130"/>
                      <w:szCs w:val="130"/>
                      <w:lang w:bidi="ar-JO"/>
                    </w:rPr>
                    <w:t xml:space="preserve">Periodontics </w:t>
                  </w:r>
                  <w:r w:rsidRPr="00654416">
                    <w:rPr>
                      <w:rFonts w:ascii="AcmeFont" w:hAnsi="AcmeFont"/>
                      <w:sz w:val="144"/>
                      <w:szCs w:val="144"/>
                      <w:lang w:bidi="ar-JO"/>
                    </w:rPr>
                    <w:t>II</w:t>
                  </w:r>
                  <w:r>
                    <w:rPr>
                      <w:rFonts w:ascii="AcmeFont" w:hAnsi="AcmeFont"/>
                      <w:sz w:val="96"/>
                      <w:szCs w:val="96"/>
                      <w:lang w:bidi="ar-JO"/>
                    </w:rPr>
                    <w:t xml:space="preserve"> </w:t>
                  </w:r>
                </w:p>
                <w:p w:rsidR="00782280" w:rsidRPr="00902914" w:rsidRDefault="00782280" w:rsidP="001A5289">
                  <w:pPr>
                    <w:jc w:val="center"/>
                    <w:rPr>
                      <w:rFonts w:ascii="AcmeFont" w:hAnsi="AcmeFont"/>
                      <w:sz w:val="120"/>
                      <w:szCs w:val="120"/>
                      <w:rtl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8" type="#_x0000_t75" alt="download.jpg" style="position:absolute;margin-left:378pt;margin-top:-51pt;width:111pt;height:81.75pt;z-index:251645952;visibility:visible;mso-position-horizontal-relative:text;mso-position-vertical-relative:text">
            <v:imagedata r:id="rId7" o:title=""/>
          </v:shape>
        </w:pict>
      </w:r>
      <w:r>
        <w:rPr>
          <w:noProof/>
        </w:rPr>
        <w:pict>
          <v:shape id="Text Box 2" o:spid="_x0000_s1029" type="#_x0000_t202" style="position:absolute;margin-left:113.25pt;margin-top:-57.75pt;width:174pt;height:97.5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" stroked="f">
            <v:textbox>
              <w:txbxContent>
                <w:p w:rsidR="00782280" w:rsidRPr="00C00179" w:rsidRDefault="00782280" w:rsidP="001A5289">
                  <w:pPr>
                    <w:jc w:val="center"/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</w:pPr>
                  <w:smartTag w:uri="urn:schemas-microsoft-com:office:smarttags" w:element="place">
                    <w:smartTag w:uri="urn:schemas-microsoft-com:office:smarttags" w:element="PlaceType">
                      <w:r w:rsidRPr="00C00179">
                        <w:rPr>
                          <w:rFonts w:ascii="Balthazar" w:hAnsi="Balthazar"/>
                          <w:b/>
                          <w:bCs/>
                          <w:sz w:val="28"/>
                          <w:szCs w:val="28"/>
                          <w:lang w:bidi="ar-JO"/>
                        </w:rPr>
                        <w:t>University</w:t>
                      </w:r>
                    </w:smartTag>
                    <w:r w:rsidRPr="00C00179">
                      <w:rPr>
                        <w:rFonts w:ascii="Balthazar" w:hAnsi="Balthazar"/>
                        <w:b/>
                        <w:bCs/>
                        <w:sz w:val="28"/>
                        <w:szCs w:val="28"/>
                        <w:lang w:bidi="ar-JO"/>
                      </w:rPr>
                      <w:t xml:space="preserve"> of </w:t>
                    </w:r>
                    <w:smartTag w:uri="urn:schemas-microsoft-com:office:smarttags" w:element="PlaceName">
                      <w:r w:rsidRPr="00C00179">
                        <w:rPr>
                          <w:rFonts w:ascii="Balthazar" w:hAnsi="Balthazar"/>
                          <w:b/>
                          <w:bCs/>
                          <w:sz w:val="28"/>
                          <w:szCs w:val="28"/>
                          <w:lang w:bidi="ar-JO"/>
                        </w:rPr>
                        <w:t>Jordan</w:t>
                      </w:r>
                    </w:smartTag>
                  </w:smartTag>
                </w:p>
                <w:p w:rsidR="00782280" w:rsidRPr="00C00179" w:rsidRDefault="00782280" w:rsidP="001A5289">
                  <w:pPr>
                    <w:jc w:val="center"/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C00179"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  <w:t>Faculty of Dentistry</w:t>
                  </w:r>
                </w:p>
                <w:p w:rsidR="00782280" w:rsidRPr="00C00179" w:rsidRDefault="00782280" w:rsidP="001A5289">
                  <w:pPr>
                    <w:jc w:val="center"/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C00179"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  <w:t>5</w:t>
                  </w:r>
                  <w:r w:rsidRPr="00C00179">
                    <w:rPr>
                      <w:rFonts w:ascii="Balthazar" w:hAnsi="Balthazar"/>
                      <w:b/>
                      <w:bCs/>
                      <w:sz w:val="28"/>
                      <w:szCs w:val="28"/>
                      <w:vertAlign w:val="superscript"/>
                      <w:lang w:bidi="ar-JO"/>
                    </w:rPr>
                    <w:t>th</w:t>
                  </w:r>
                  <w:r w:rsidRPr="00C00179"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  <w:t xml:space="preserve"> year</w:t>
                  </w:r>
                  <w:r>
                    <w:rPr>
                      <w:rFonts w:ascii="Balthazar" w:hAnsi="Balthazar"/>
                      <w:b/>
                      <w:bCs/>
                      <w:sz w:val="28"/>
                      <w:szCs w:val="28"/>
                      <w:lang w:bidi="ar-JO"/>
                    </w:rPr>
                    <w:t xml:space="preserve"> </w:t>
                  </w:r>
                  <w:r w:rsidRPr="000B78E9">
                    <w:rPr>
                      <w:rFonts w:ascii="Balthazar" w:hAnsi="Balthazar"/>
                      <w:b/>
                      <w:bCs/>
                      <w:sz w:val="24"/>
                      <w:szCs w:val="24"/>
                      <w:lang w:bidi="ar-JO"/>
                    </w:rPr>
                    <w:t>(2015-2016)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10" o:spid="_x0000_s1030" type="#_x0000_t120" style="position:absolute;margin-left:-57pt;margin-top:64.5pt;width:12pt;height:13.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" fillcolor="black"/>
        </w:pict>
      </w:r>
      <w:r>
        <w:rPr>
          <w:noProof/>
        </w:rPr>
        <w:pict>
          <v:shape id="Picture 17" o:spid="_x0000_s1031" type="#_x0000_t75" alt="14.PNG" style="position:absolute;margin-left:-77.25pt;margin-top:668.25pt;width:40.5pt;height:37.5pt;z-index:251665408;visibility:visible;mso-position-horizontal-relative:text;mso-position-vertical-relative:text">
            <v:imagedata r:id="rId8" o:title=""/>
          </v:shape>
        </w:pict>
      </w:r>
      <w:r>
        <w:rPr>
          <w:noProof/>
        </w:rPr>
        <w:pict>
          <v:shape id="Picture 16" o:spid="_x0000_s1032" type="#_x0000_t75" alt="12.PNG" style="position:absolute;margin-left:-79.85pt;margin-top:618.75pt;width:43.1pt;height:39.75pt;z-index:251664384;visibility:visible;mso-position-horizontal-relative:text;mso-position-vertical-relative:text">
            <v:imagedata r:id="rId9" o:title=""/>
          </v:shape>
        </w:pict>
      </w:r>
      <w:r>
        <w:rPr>
          <w:noProof/>
        </w:rPr>
        <w:pict>
          <v:shape id="Picture 10" o:spid="_x0000_s1033" type="#_x0000_t75" alt="5.PNG" style="position:absolute;margin-left:-79.5pt;margin-top:523.5pt;width:40.9pt;height:38.25pt;z-index:251658240;visibility:visible;mso-position-horizontal-relative:text;mso-position-vertical-relative:text">
            <v:imagedata r:id="rId10" o:title=""/>
          </v:shape>
        </w:pict>
      </w:r>
      <w:r>
        <w:rPr>
          <w:noProof/>
        </w:rPr>
        <w:pict>
          <v:shape id="Picture 15" o:spid="_x0000_s1034" type="#_x0000_t75" alt="13.PNG" style="position:absolute;margin-left:-77.65pt;margin-top:566.25pt;width:42pt;height:39.75pt;z-index:251661312;visibility:visible;mso-position-horizontal-relative:text;mso-position-vertical-relative:text">
            <v:imagedata r:id="rId11" o:title=""/>
          </v:shape>
        </w:pict>
      </w: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8" o:spid="_x0000_s1035" type="#_x0000_t93" style="position:absolute;margin-left:12pt;margin-top:592.5pt;width:200.25pt;height:63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">
            <v:textbox>
              <w:txbxContent>
                <w:p w:rsidR="00782280" w:rsidRPr="004E6094" w:rsidRDefault="00782280" w:rsidP="001A5289">
                  <w:pPr>
                    <w:jc w:val="right"/>
                    <w:rPr>
                      <w:rFonts w:ascii="Balthazar" w:hAnsi="Balthazar"/>
                      <w:sz w:val="28"/>
                      <w:szCs w:val="28"/>
                      <w:lang w:bidi="ar-JO"/>
                    </w:rPr>
                  </w:pPr>
                  <w:r>
                    <w:rPr>
                      <w:rFonts w:ascii="Balthazar" w:hAnsi="Balthazar"/>
                      <w:sz w:val="28"/>
                      <w:szCs w:val="28"/>
                      <w:lang w:bidi="ar-JO"/>
                    </w:rPr>
                    <w:t xml:space="preserve">Price &amp; </w:t>
                  </w:r>
                  <w:r w:rsidRPr="004E6094">
                    <w:rPr>
                      <w:rFonts w:ascii="Balthazar" w:hAnsi="Balthazar"/>
                      <w:sz w:val="28"/>
                      <w:szCs w:val="28"/>
                      <w:lang w:bidi="ar-JO"/>
                    </w:rPr>
                    <w:t xml:space="preserve">Date of printing: </w:t>
                  </w:r>
                </w:p>
                <w:p w:rsidR="00782280" w:rsidRPr="004E6094" w:rsidRDefault="00782280" w:rsidP="001A5289">
                  <w:pPr>
                    <w:jc w:val="right"/>
                    <w:rPr>
                      <w:rFonts w:ascii="Balthazar" w:hAnsi="Balthazar"/>
                      <w:sz w:val="28"/>
                      <w:szCs w:val="28"/>
                      <w:lang w:bidi="ar-JO"/>
                    </w:rPr>
                  </w:pPr>
                </w:p>
                <w:p w:rsidR="00782280" w:rsidRPr="004E6094" w:rsidRDefault="00782280" w:rsidP="001A5289">
                  <w:pPr>
                    <w:jc w:val="right"/>
                    <w:rPr>
                      <w:rFonts w:ascii="Balthazar" w:hAnsi="Balthazar"/>
                      <w:sz w:val="28"/>
                      <w:szCs w:val="28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6" o:spid="_x0000_s1036" type="#_x0000_t202" style="position:absolute;margin-left:225.75pt;margin-top:592.5pt;width:173.25pt;height:107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vahA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" stroked="f">
            <v:textbox>
              <w:txbxContent>
                <w:p w:rsidR="00782280" w:rsidRPr="00154EEC" w:rsidRDefault="00782280" w:rsidP="001A5289">
                  <w:pPr>
                    <w:rPr>
                      <w:sz w:val="28"/>
                      <w:szCs w:val="28"/>
                      <w:lang w:bidi="ar-JO"/>
                    </w:rPr>
                  </w:pPr>
                  <w:r w:rsidRPr="00154EEC">
                    <w:rPr>
                      <w:sz w:val="28"/>
                      <w:szCs w:val="28"/>
                      <w:rtl/>
                      <w:lang w:bidi="ar-JO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8" o:spid="_x0000_s1037" type="#_x0000_t75" alt="88.PNG" style="position:absolute;margin-left:7.5pt;margin-top:658.5pt;width:33.8pt;height:41.25pt;z-index:251667456;visibility:visible;mso-position-horizontal-relative:text;mso-position-vertical-relative:text">
            <v:imagedata r:id="rId12" o:title=""/>
          </v:shape>
        </w:pict>
      </w:r>
      <w:r>
        <w:rPr>
          <w:noProof/>
        </w:rPr>
        <w:pict>
          <v:shape id="Picture 11" o:spid="_x0000_s1038" type="#_x0000_t75" alt="10.PNG" style="position:absolute;margin-left:-79.55pt;margin-top:477.75pt;width:40.5pt;height:38.25pt;z-index:251659264;visibility:visible;mso-position-horizontal-relative:text;mso-position-vertical-relative:text">
            <v:imagedata r:id="rId13" o:title=""/>
          </v:shape>
        </w:pict>
      </w:r>
      <w:r>
        <w:rPr>
          <w:noProof/>
        </w:rPr>
        <w:pict>
          <v:shape id="Picture 14" o:spid="_x0000_s1039" type="#_x0000_t75" alt="11.PNG" style="position:absolute;margin-left:-78.75pt;margin-top:428.25pt;width:39.75pt;height:39pt;z-index:251660288;visibility:visible;mso-position-horizontal-relative:text;mso-position-vertical-relative:text">
            <v:imagedata r:id="rId14" o:title=""/>
          </v:shape>
        </w:pict>
      </w:r>
      <w:r>
        <w:rPr>
          <w:noProof/>
        </w:rPr>
        <w:pict>
          <v:shape id="Picture 9" o:spid="_x0000_s1040" type="#_x0000_t75" alt="7.PNG" style="position:absolute;margin-left:-78.75pt;margin-top:380.25pt;width:38.25pt;height:36.75pt;z-index:251657216;visibility:visible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Picture 6" o:spid="_x0000_s1041" type="#_x0000_t75" alt="4.PNG" style="position:absolute;margin-left:-78.75pt;margin-top:333pt;width:40.45pt;height:39pt;z-index:251655168;visibility:visible;mso-position-horizontal-relative:text;mso-position-vertical-relative:text">
            <v:imagedata r:id="rId16" o:title=""/>
          </v:shape>
        </w:pict>
      </w:r>
      <w:r>
        <w:rPr>
          <w:noProof/>
        </w:rPr>
        <w:pict>
          <v:shape id="Picture 8" o:spid="_x0000_s1042" type="#_x0000_t75" alt="6.PNG" style="position:absolute;margin-left:-78.75pt;margin-top:283.5pt;width:42pt;height:39.75pt;z-index:251656192;visibility:visible;mso-position-horizontal-relative:text;mso-position-vertical-relative:text">
            <v:imagedata r:id="rId17" o:title=""/>
          </v:shape>
        </w:pict>
      </w:r>
      <w:r>
        <w:rPr>
          <w:noProof/>
        </w:rPr>
        <w:pict>
          <v:shape id="Picture 5" o:spid="_x0000_s1043" type="#_x0000_t75" alt="3.PNG" style="position:absolute;margin-left:-79.5pt;margin-top:234.75pt;width:40.45pt;height:37.5pt;z-index:251654144;visibility:visible;mso-position-horizontal-relative:text;mso-position-vertical-relative:text">
            <v:imagedata r:id="rId18" o:title=""/>
          </v:shape>
        </w:pict>
      </w:r>
      <w:r>
        <w:rPr>
          <w:noProof/>
        </w:rPr>
        <w:pict>
          <v:shape id="Picture 4" o:spid="_x0000_s1044" type="#_x0000_t75" alt="2.PNG" style="position:absolute;margin-left:-79.75pt;margin-top:187.35pt;width:41.25pt;height:39pt;rotation:249866fd;z-index:251653120;visibility:visible;mso-position-horizontal-relative:text;mso-position-vertical-relative:text">
            <v:imagedata r:id="rId19" o:title=""/>
          </v:shape>
        </w:pict>
      </w:r>
      <w:r>
        <w:rPr>
          <w:noProof/>
        </w:rPr>
        <w:pict>
          <v:shape id="Picture 3" o:spid="_x0000_s1045" type="#_x0000_t75" alt="1.PNG" style="position:absolute;margin-left:-78pt;margin-top:135.75pt;width:39.75pt;height:38.25pt;z-index:251652096;visibility:visible;mso-position-horizontal-relative:text;mso-position-vertical-relative:text">
            <v:imagedata r:id="rId20" o:title=""/>
          </v:shape>
        </w:pict>
      </w:r>
      <w:r>
        <w:rPr>
          <w:noProof/>
        </w:rPr>
        <w:pict>
          <v:oval id="Oval 9" o:spid="_x0000_s1046" style="position:absolute;margin-left:-70.5pt;margin-top:94.5pt;width:18pt;height:18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" fillcolor="black"/>
        </w:pict>
      </w:r>
      <w:r>
        <w:rPr>
          <w:noProof/>
        </w:rPr>
        <w:pict>
          <v:shape id="Text Box 6" o:spid="_x0000_s1047" type="#_x0000_t202" style="position:absolute;margin-left:366pt;margin-top:332.25pt;width:106.5pt;height:37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" strokeweight="1.5pt">
            <v:textbox>
              <w:txbxContent>
                <w:p w:rsidR="00782280" w:rsidRPr="003C50C2" w:rsidRDefault="00782280" w:rsidP="001A5289">
                  <w:pPr>
                    <w:jc w:val="center"/>
                    <w:rPr>
                      <w:rFonts w:ascii="Balthazar" w:hAnsi="Balthazar"/>
                      <w:sz w:val="36"/>
                      <w:szCs w:val="36"/>
                      <w:lang w:bidi="ar-JO"/>
                    </w:rPr>
                  </w:pPr>
                  <w:r>
                    <w:rPr>
                      <w:rFonts w:ascii="Balthazar" w:hAnsi="Balthazar"/>
                      <w:sz w:val="36"/>
                      <w:szCs w:val="36"/>
                      <w:lang w:bidi="ar-JO"/>
                    </w:rPr>
                    <w:t>Hand Out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48" type="#_x0000_t202" style="position:absolute;margin-left:348.75pt;margin-top:271.5pt;width:106.5pt;height:37.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" strokeweight="1.5pt">
            <v:textbox>
              <w:txbxContent>
                <w:p w:rsidR="00782280" w:rsidRPr="003C50C2" w:rsidRDefault="00782280" w:rsidP="001A5289">
                  <w:pPr>
                    <w:jc w:val="center"/>
                    <w:rPr>
                      <w:rFonts w:ascii="Balthazar" w:hAnsi="Balthazar"/>
                      <w:sz w:val="36"/>
                      <w:szCs w:val="36"/>
                      <w:lang w:bidi="ar-JO"/>
                    </w:rPr>
                  </w:pPr>
                  <w:r>
                    <w:rPr>
                      <w:rFonts w:ascii="Balthazar" w:hAnsi="Balthazar"/>
                      <w:sz w:val="36"/>
                      <w:szCs w:val="36"/>
                      <w:lang w:bidi="ar-JO"/>
                    </w:rPr>
                    <w:t>Slide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49" type="#_x0000_t202" style="position:absolute;margin-left:330.75pt;margin-top:213.75pt;width:106.5pt;height:37.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" strokeweight="1.5pt">
            <v:textbox>
              <w:txbxContent>
                <w:p w:rsidR="00782280" w:rsidRPr="003C50C2" w:rsidRDefault="00782280" w:rsidP="001A5289">
                  <w:pPr>
                    <w:jc w:val="center"/>
                    <w:rPr>
                      <w:rFonts w:ascii="Balthazar" w:hAnsi="Balthazar"/>
                      <w:sz w:val="36"/>
                      <w:szCs w:val="36"/>
                      <w:lang w:bidi="ar-JO"/>
                    </w:rPr>
                  </w:pPr>
                  <w:r w:rsidRPr="003C50C2">
                    <w:rPr>
                      <w:rFonts w:ascii="Balthazar" w:hAnsi="Balthazar"/>
                      <w:sz w:val="36"/>
                      <w:szCs w:val="36"/>
                      <w:lang w:bidi="ar-JO"/>
                    </w:rPr>
                    <w:t>Sheet</w:t>
                  </w:r>
                </w:p>
              </w:txbxContent>
            </v:textbox>
          </v:shape>
        </w:pict>
      </w:r>
    </w:p>
    <w:p w:rsidR="00782280" w:rsidRDefault="00782280" w:rsidP="001A5289">
      <w:pPr>
        <w:bidi w:val="0"/>
        <w:rPr>
          <w:rtl/>
        </w:rPr>
      </w:pPr>
    </w:p>
    <w:p w:rsidR="00782280" w:rsidRPr="00A24C40" w:rsidRDefault="00782280" w:rsidP="00A24C40">
      <w:pPr>
        <w:bidi w:val="0"/>
        <w:rPr>
          <w:b/>
          <w:bCs/>
          <w:i/>
          <w:iCs/>
          <w:sz w:val="36"/>
          <w:szCs w:val="36"/>
          <w:rtl/>
        </w:rPr>
      </w:pPr>
      <w:r>
        <w:rPr>
          <w:noProof/>
        </w:rPr>
        <w:pict>
          <v:shape id="Picture 2" o:spid="_x0000_s1050" type="#_x0000_t75" style="position:absolute;margin-left:-12.25pt;margin-top:68.1pt;width:337.45pt;height:324pt;z-index:251669504;visibility:visible;mso-wrap-distance-left:9.48pt;mso-wrap-distance-top:.96pt;mso-wrap-distance-right:9.33pt;mso-wrap-distance-bottom:1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">
            <v:imagedata r:id="rId21" o:title=""/>
            <o:lock v:ext="edit" aspectratio="f"/>
          </v:shape>
        </w:pict>
      </w:r>
      <w:r>
        <w:rPr>
          <w:noProof/>
        </w:rPr>
        <w:pict>
          <v:shape id="Text Box 18" o:spid="_x0000_s1051" type="#_x0000_t202" style="position:absolute;margin-left:74.25pt;margin-top:686.65pt;width:260.25pt;height:24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" stroked="f">
            <v:textbox>
              <w:txbxContent>
                <w:p w:rsidR="00782280" w:rsidRPr="00DD516E" w:rsidRDefault="00782280" w:rsidP="001A5289">
                  <w:pPr>
                    <w:jc w:val="center"/>
                    <w:rPr>
                      <w:rFonts w:ascii="Balthazar" w:hAnsi="Balthazar"/>
                      <w:sz w:val="24"/>
                      <w:szCs w:val="24"/>
                      <w:u w:val="single"/>
                      <w:lang w:bidi="ar-JO"/>
                    </w:rPr>
                  </w:pPr>
                  <w:r w:rsidRPr="00DD516E">
                    <w:rPr>
                      <w:rFonts w:ascii="Balthazar" w:hAnsi="Balthazar"/>
                      <w:sz w:val="24"/>
                      <w:szCs w:val="24"/>
                      <w:u w:val="single"/>
                      <w:lang w:bidi="ar-JO"/>
                    </w:rPr>
                    <w:t>Designed by: Hin</w:t>
                  </w:r>
                  <w:r w:rsidRPr="008773FC">
                    <w:rPr>
                      <w:rFonts w:ascii="Cambria" w:hAnsi="Cambria" w:cs="Estrangelo Edessa"/>
                      <w:sz w:val="24"/>
                      <w:szCs w:val="24"/>
                      <w:u w:val="single"/>
                      <w:lang w:bidi="ar-JO"/>
                    </w:rPr>
                    <w:t>d</w:t>
                  </w:r>
                  <w:r>
                    <w:rPr>
                      <w:rFonts w:ascii="Balthazar" w:hAnsi="Balthazar"/>
                      <w:sz w:val="24"/>
                      <w:szCs w:val="24"/>
                      <w:u w:val="single"/>
                      <w:lang w:bidi="ar-JO"/>
                    </w:rPr>
                    <w:t xml:space="preserve"> </w:t>
                  </w:r>
                  <w:r w:rsidRPr="00DD516E">
                    <w:rPr>
                      <w:rFonts w:ascii="Balthazar" w:hAnsi="Balthazar"/>
                      <w:sz w:val="24"/>
                      <w:szCs w:val="24"/>
                      <w:u w:val="single"/>
                      <w:lang w:bidi="ar-JO"/>
                    </w:rPr>
                    <w:t>Alabba</w:t>
                  </w:r>
                  <w:r w:rsidRPr="008773FC">
                    <w:rPr>
                      <w:rFonts w:ascii="Cambria" w:hAnsi="Cambria"/>
                      <w:sz w:val="24"/>
                      <w:szCs w:val="24"/>
                      <w:u w:val="single"/>
                      <w:lang w:bidi="ar-JO"/>
                    </w:rPr>
                    <w:t>d</w:t>
                  </w:r>
                  <w:r>
                    <w:rPr>
                      <w:rFonts w:ascii="Balthazar" w:hAnsi="Balthazar"/>
                      <w:sz w:val="24"/>
                      <w:szCs w:val="24"/>
                      <w:u w:val="single"/>
                      <w:lang w:bidi="ar-JO"/>
                    </w:rPr>
                    <w:t>i</w:t>
                  </w:r>
                </w:p>
              </w:txbxContent>
            </v:textbox>
          </v:shape>
        </w:pict>
      </w:r>
      <w:r>
        <w:rPr>
          <w:rtl/>
        </w:rPr>
        <w:br w:type="page"/>
      </w:r>
    </w:p>
    <w:p w:rsidR="00782280" w:rsidRPr="00A24C40" w:rsidRDefault="00782280" w:rsidP="00A24C40">
      <w:pPr>
        <w:bidi w:val="0"/>
        <w:jc w:val="center"/>
        <w:rPr>
          <w:b/>
          <w:bCs/>
          <w:i/>
          <w:iCs/>
          <w:sz w:val="36"/>
          <w:szCs w:val="36"/>
        </w:rPr>
      </w:pPr>
      <w:r w:rsidRPr="00A24C40">
        <w:rPr>
          <w:b/>
          <w:bCs/>
          <w:i/>
          <w:iCs/>
          <w:sz w:val="36"/>
          <w:szCs w:val="36"/>
        </w:rPr>
        <w:t>Principles of tissue engineering</w:t>
      </w:r>
    </w:p>
    <w:p w:rsidR="00782280" w:rsidRDefault="00782280" w:rsidP="00A24C40">
      <w:pPr>
        <w:bidi w:val="0"/>
      </w:pPr>
    </w:p>
    <w:p w:rsidR="00782280" w:rsidRDefault="00782280" w:rsidP="00A24C40">
      <w:pPr>
        <w:bidi w:val="0"/>
        <w:ind w:left="-540" w:right="-154" w:firstLine="540"/>
      </w:pPr>
      <w:r>
        <w:t xml:space="preserve">Tissue engineering is the dentistry we practice , composite , porcelain , amalgam , all dental filling that we use are types of tissue engineering . </w:t>
      </w:r>
    </w:p>
    <w:p w:rsidR="00782280" w:rsidRDefault="00782280" w:rsidP="00A24C40">
      <w:pPr>
        <w:bidi w:val="0"/>
        <w:ind w:left="-540" w:right="-154" w:firstLine="540"/>
      </w:pPr>
      <w:r>
        <w:t>When we talk about cytotoxicty of the dental materials ,  we are not talking about  them stop the use of these products , but because certain effects that are harmful or toxic for the cells that may be present , and may be in the future we will discover that they have worse effect , but meanwhile at lest we can say that there is a certain gap between what is published and what are the results that you obtain from certain types of studies  .</w:t>
      </w:r>
    </w:p>
    <w:p w:rsidR="00782280" w:rsidRDefault="00782280" w:rsidP="00775CA4">
      <w:pPr>
        <w:numPr>
          <w:ilvl w:val="0"/>
          <w:numId w:val="1"/>
        </w:numPr>
        <w:bidi w:val="0"/>
        <w:spacing w:after="0" w:line="240" w:lineRule="auto"/>
        <w:ind w:right="-154"/>
      </w:pPr>
      <w:r>
        <w:t>As literatures say that amalgam by 2020 should stop being used  , methacrylate that we use a lot _as part of composite _  has certain degree they are cytotoxicty or carcinogenicity , but  the concentrations that we use in dentistry are safe  .  even so there is a minimal risk of it . and this happened recently .</w:t>
      </w:r>
    </w:p>
    <w:p w:rsidR="00782280" w:rsidRDefault="00782280" w:rsidP="00A24C40">
      <w:pPr>
        <w:bidi w:val="0"/>
        <w:ind w:right="-154"/>
      </w:pPr>
    </w:p>
    <w:p w:rsidR="00782280" w:rsidRDefault="00782280" w:rsidP="00775CA4">
      <w:pPr>
        <w:bidi w:val="0"/>
        <w:spacing w:after="0" w:line="240" w:lineRule="auto"/>
        <w:ind w:left="360" w:right="-154"/>
      </w:pPr>
      <w:r>
        <w:t xml:space="preserve">-      rather than dental materials  we have bone grafts , membranes , implants  , block grafts  .  bone grafts from iliac ,  symphesis are associated with high morbidity , with good success rate , but there is a risk of not having good graft integration , because it depend on  lot of factors ; hygiene , smoking , and other factors that we can’t control , so at the end there are successful techniques , but still they can be associated with certain degree of risk , they are aggressive ,and  difficult to learn such as sinus grafting , direct sinus lifting ,  distraction osteogenesis etc .. </w:t>
      </w:r>
    </w:p>
    <w:p w:rsidR="00782280" w:rsidRDefault="00782280" w:rsidP="00A24C40">
      <w:pPr>
        <w:bidi w:val="0"/>
        <w:ind w:left="360" w:right="-154"/>
      </w:pPr>
      <w:r>
        <w:t xml:space="preserve"> </w:t>
      </w:r>
    </w:p>
    <w:p w:rsidR="00782280" w:rsidRDefault="00782280" w:rsidP="00A24C40">
      <w:pPr>
        <w:numPr>
          <w:ilvl w:val="0"/>
          <w:numId w:val="2"/>
        </w:numPr>
        <w:bidi w:val="0"/>
        <w:spacing w:after="0" w:line="240" w:lineRule="auto"/>
        <w:ind w:right="-154"/>
      </w:pPr>
      <w:r>
        <w:t xml:space="preserve">all this way of thinking had led to a change in the scientific community generally , and in dentistry specifically , (it started in other domains before dentistry) . </w:t>
      </w:r>
    </w:p>
    <w:p w:rsidR="00782280" w:rsidRDefault="00782280" w:rsidP="00A24C40">
      <w:pPr>
        <w:bidi w:val="0"/>
        <w:ind w:right="-154"/>
      </w:pPr>
    </w:p>
    <w:p w:rsidR="00782280" w:rsidRDefault="00782280" w:rsidP="00A24C40">
      <w:pPr>
        <w:bidi w:val="0"/>
        <w:ind w:left="360" w:right="-154"/>
      </w:pPr>
      <w:r>
        <w:t>-  there is an articles  that was published in 2014 , it reflect what happened in the way of thinking , the article says : there was a very naive belief that the materials were topically inert , and it’s highly suggested now that this is misleading interpretation  , because the materials could indeed change physically and chemically following implantation .     any chemical materials change , all dental materials are affected by certain factors that influence it’s chemical or physical integrity , like wearing effect on composite . So biologically speaking no material can be considered as inert , which means that we have to start to look for biological alternatives or solutions for our biological problems .</w:t>
      </w:r>
    </w:p>
    <w:p w:rsidR="00782280" w:rsidRDefault="00782280" w:rsidP="00775CA4">
      <w:pPr>
        <w:bidi w:val="0"/>
        <w:ind w:left="360" w:right="-154"/>
      </w:pPr>
      <w:r>
        <w:t xml:space="preserve">This implied a shift or evolution from mechanical ( surgical removal of biological issue and replace it with other material ) to biological solutions  , this employs coordination and a team work between multiple domains ;   clinical dentistry , genetics , developmental biology ,bioengineering , biotechnology , physics , molecular biology , biopharmacology , chemistry , and computer sciences  . </w:t>
      </w:r>
    </w:p>
    <w:p w:rsidR="00782280" w:rsidRDefault="00782280" w:rsidP="00A24C40">
      <w:pPr>
        <w:bidi w:val="0"/>
        <w:ind w:left="360"/>
      </w:pPr>
    </w:p>
    <w:p w:rsidR="00782280" w:rsidRDefault="00782280" w:rsidP="00984E30">
      <w:pPr>
        <w:bidi w:val="0"/>
        <w:ind w:left="360"/>
      </w:pPr>
      <w:r>
        <w:t>In 70</w:t>
      </w:r>
      <w:r>
        <w:rPr>
          <w:vertAlign w:val="superscript"/>
        </w:rPr>
        <w:t>th</w:t>
      </w:r>
      <w:r>
        <w:t xml:space="preserve"> no one though that a doctor would go to an engineer  to solve a problem in  femur for example , that a doctor would go for an IT specialties to create a specific </w:t>
      </w:r>
      <w:r w:rsidRPr="00984E30">
        <w:t xml:space="preserve">algorithm </w:t>
      </w:r>
      <w:r>
        <w:t xml:space="preserve">for specific criteria of a disease , or to make a software for 3D design of a molecule that carry specific growth factor for a cell in order to compact cancer  , which are happening right now . </w:t>
      </w:r>
    </w:p>
    <w:p w:rsidR="00782280" w:rsidRDefault="00782280" w:rsidP="00A24C40">
      <w:pPr>
        <w:numPr>
          <w:ilvl w:val="0"/>
          <w:numId w:val="1"/>
        </w:numPr>
        <w:bidi w:val="0"/>
        <w:spacing w:after="0" w:line="240" w:lineRule="auto"/>
      </w:pPr>
      <w:r>
        <w:t xml:space="preserve">so we have a shift from using medical devices and bone tissue graft to more complex approach that utilize bioactive , biodegradable synthetic or natural scaffolds combined with cells and biological biochemistry to functional replacement tissue in a diseased area . </w:t>
      </w:r>
    </w:p>
    <w:p w:rsidR="00782280" w:rsidRDefault="00782280" w:rsidP="00A24C40">
      <w:pPr>
        <w:numPr>
          <w:ilvl w:val="0"/>
          <w:numId w:val="1"/>
        </w:numPr>
        <w:bidi w:val="0"/>
        <w:spacing w:after="0" w:line="240" w:lineRule="auto"/>
      </w:pPr>
      <w:r>
        <w:t>Regenerative medicine started in late 70 s , first 20 years they though if there is lost bone and  they brought bone _ from other human being or other species _ or synthetic materials , it can replace the lost part . now we talk about more complex ideas , more sophisticated way of thinking .</w:t>
      </w:r>
    </w:p>
    <w:p w:rsidR="00782280" w:rsidRDefault="00782280" w:rsidP="00A24C40">
      <w:pPr>
        <w:bidi w:val="0"/>
      </w:pPr>
    </w:p>
    <w:p w:rsidR="00782280" w:rsidRDefault="00782280" w:rsidP="00A24C40">
      <w:pPr>
        <w:bidi w:val="0"/>
      </w:pPr>
      <w:r>
        <w:t xml:space="preserve">all the previous led to the development of </w:t>
      </w:r>
      <w:r w:rsidRPr="00984E30">
        <w:rPr>
          <w:b/>
          <w:bCs/>
          <w:i/>
          <w:iCs/>
        </w:rPr>
        <w:t>biotechnology</w:t>
      </w:r>
      <w:r>
        <w:t xml:space="preserve"> , </w:t>
      </w:r>
    </w:p>
    <w:p w:rsidR="00782280" w:rsidRDefault="00782280" w:rsidP="00984E30">
      <w:pPr>
        <w:bidi w:val="0"/>
        <w:ind w:left="360"/>
      </w:pPr>
      <w:r w:rsidRPr="00984E30">
        <w:rPr>
          <w:b/>
          <w:bCs/>
          <w:i/>
          <w:iCs/>
        </w:rPr>
        <w:t>biotechnology</w:t>
      </w:r>
      <w:r>
        <w:t xml:space="preserve"> is the summation of methods and techniques that are using as tools living organisms or their parts for specific proposes , it’s used in different domains ; food production , agriculture  , pharmacology , medicine ( genetically modified food ) . one of medical examples is surgery by robots , and computer guided implant as a dental example.</w:t>
      </w:r>
    </w:p>
    <w:p w:rsidR="00782280" w:rsidRDefault="00782280" w:rsidP="00A24C40">
      <w:pPr>
        <w:bidi w:val="0"/>
        <w:ind w:left="360"/>
      </w:pPr>
    </w:p>
    <w:p w:rsidR="00782280" w:rsidRDefault="00782280" w:rsidP="00984E30">
      <w:pPr>
        <w:bidi w:val="0"/>
      </w:pPr>
      <w:r>
        <w:t xml:space="preserve">**when you talk about biotechnology , you can get anything you want. It is very interesting. </w:t>
      </w:r>
    </w:p>
    <w:p w:rsidR="00782280" w:rsidRDefault="00782280" w:rsidP="00A24C40">
      <w:pPr>
        <w:bidi w:val="0"/>
        <w:ind w:left="360"/>
      </w:pPr>
    </w:p>
    <w:p w:rsidR="00782280" w:rsidRDefault="00782280" w:rsidP="00A24C40">
      <w:pPr>
        <w:numPr>
          <w:ilvl w:val="0"/>
          <w:numId w:val="1"/>
        </w:numPr>
        <w:bidi w:val="0"/>
        <w:spacing w:after="0" w:line="240" w:lineRule="auto"/>
      </w:pPr>
      <w:r>
        <w:t xml:space="preserve">one of biotechnologies field is </w:t>
      </w:r>
      <w:r w:rsidRPr="00984E30">
        <w:rPr>
          <w:u w:val="single"/>
        </w:rPr>
        <w:t>tissue regeneration</w:t>
      </w:r>
      <w:r>
        <w:t xml:space="preserve"> . one of the examples an experience were a scientist implanted a cartilage cells subcutaneously of  a nude mice ( nude mouse : are mouse that were modified to be immunily compromised by birth , which is a research method that was used a lot in pharmacology , biology , etc  ) , in the experience they were able to create or reproduce the whole ear from tube cells . this was a result of a 35 years of hard work . </w:t>
      </w:r>
    </w:p>
    <w:p w:rsidR="00782280" w:rsidRDefault="00782280" w:rsidP="00A24C40">
      <w:pPr>
        <w:bidi w:val="0"/>
        <w:ind w:left="360"/>
      </w:pPr>
    </w:p>
    <w:p w:rsidR="00782280" w:rsidRDefault="00782280" w:rsidP="00A24C40">
      <w:pPr>
        <w:bidi w:val="0"/>
        <w:ind w:left="360"/>
      </w:pPr>
      <w:r>
        <w:t xml:space="preserve">so what is regeneration ? regeneration is reconstruction of function , structure , and esthetic . </w:t>
      </w:r>
    </w:p>
    <w:p w:rsidR="00782280" w:rsidRDefault="00782280" w:rsidP="00A24C40">
      <w:pPr>
        <w:bidi w:val="0"/>
        <w:ind w:left="360" w:firstLine="360"/>
      </w:pPr>
    </w:p>
    <w:p w:rsidR="00782280" w:rsidRDefault="00782280" w:rsidP="00A24C40">
      <w:pPr>
        <w:bidi w:val="0"/>
        <w:ind w:left="360" w:firstLine="360"/>
      </w:pPr>
      <w:r>
        <w:t>* The origin of regeneration :</w:t>
      </w:r>
    </w:p>
    <w:p w:rsidR="00782280" w:rsidRDefault="00782280" w:rsidP="00A24C40">
      <w:pPr>
        <w:bidi w:val="0"/>
        <w:ind w:left="360"/>
      </w:pPr>
      <w:r>
        <w:t xml:space="preserve">- one of the histological stories that is present in Torah , a living creature that has 7 heads , you can’t get rid of him unless you cut all the seven heads together , if you cut only one head , it will regrow .   due to the fact that no human can imagine things that </w:t>
      </w:r>
    </w:p>
    <w:p w:rsidR="00782280" w:rsidRDefault="00782280" w:rsidP="00436217">
      <w:pPr>
        <w:bidi w:val="0"/>
        <w:ind w:left="360"/>
      </w:pPr>
    </w:p>
    <w:p w:rsidR="00782280" w:rsidRDefault="00782280" w:rsidP="00436217">
      <w:pPr>
        <w:bidi w:val="0"/>
        <w:ind w:left="360"/>
      </w:pPr>
      <w:r>
        <w:t>are not present , this indicate that this creature could be for real , and that the regeneration originated from nature .</w:t>
      </w:r>
    </w:p>
    <w:p w:rsidR="00782280" w:rsidRDefault="00782280" w:rsidP="00A24C40">
      <w:pPr>
        <w:bidi w:val="0"/>
        <w:ind w:left="360"/>
      </w:pPr>
      <w:r>
        <w:t>- Hydra  is other example of a microscopic organism , if you cut it in to two halves each half will give the other part .</w:t>
      </w:r>
    </w:p>
    <w:p w:rsidR="00782280" w:rsidRDefault="00782280" w:rsidP="00A24C40">
      <w:pPr>
        <w:bidi w:val="0"/>
        <w:ind w:left="360"/>
      </w:pPr>
      <w:r>
        <w:t xml:space="preserve">- salamanders also have the capacity to regenerate themselves </w:t>
      </w:r>
    </w:p>
    <w:p w:rsidR="00782280" w:rsidRDefault="00782280" w:rsidP="00A24C40">
      <w:pPr>
        <w:bidi w:val="0"/>
        <w:ind w:left="360"/>
        <w:rPr>
          <w:lang w:bidi="ar-JO"/>
        </w:rPr>
      </w:pPr>
      <w:r>
        <w:t xml:space="preserve">- </w:t>
      </w:r>
      <w:r>
        <w:rPr>
          <w:lang w:bidi="ar-JO"/>
        </w:rPr>
        <w:t xml:space="preserve">sharks have more than one set of teeth and have the capacity to regenerate their teeth through out their lives </w:t>
      </w:r>
    </w:p>
    <w:p w:rsidR="00782280" w:rsidRDefault="00782280" w:rsidP="00A24C40">
      <w:pPr>
        <w:bidi w:val="0"/>
        <w:ind w:left="360"/>
        <w:rPr>
          <w:lang w:bidi="ar-JO"/>
        </w:rPr>
      </w:pPr>
      <w:r>
        <w:rPr>
          <w:lang w:bidi="ar-JO"/>
        </w:rPr>
        <w:t xml:space="preserve">- rodents have continuously developing crowns , by having continuously present external and internal reduced epithelium . </w:t>
      </w: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>**All these are examples of natural spontaneous regenerations .</w:t>
      </w:r>
    </w:p>
    <w:p w:rsidR="00782280" w:rsidRDefault="00782280" w:rsidP="00A24C40">
      <w:pPr>
        <w:bidi w:val="0"/>
        <w:rPr>
          <w:lang w:bidi="ar-JO"/>
        </w:rPr>
      </w:pPr>
    </w:p>
    <w:p w:rsidR="00782280" w:rsidRDefault="00782280" w:rsidP="00436217">
      <w:pPr>
        <w:bidi w:val="0"/>
        <w:rPr>
          <w:lang w:bidi="ar-JO"/>
        </w:rPr>
      </w:pPr>
      <w:r>
        <w:rPr>
          <w:lang w:bidi="ar-JO"/>
        </w:rPr>
        <w:t>The aim of regeneration is not to have a perfect body , not to live endlessly , it is all about living long healthy life that can aid in success .</w:t>
      </w:r>
    </w:p>
    <w:p w:rsidR="00782280" w:rsidRDefault="00782280" w:rsidP="00A24C40">
      <w:pPr>
        <w:bidi w:val="0"/>
        <w:rPr>
          <w:lang w:bidi="ar-JO"/>
        </w:rPr>
      </w:pP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 xml:space="preserve">All the previous were the basics of regeneration in general , now we will talk about regeneration in dentistry. </w:t>
      </w:r>
    </w:p>
    <w:p w:rsidR="00782280" w:rsidRDefault="00782280" w:rsidP="00436217">
      <w:pPr>
        <w:bidi w:val="0"/>
        <w:rPr>
          <w:lang w:bidi="ar-JO"/>
        </w:rPr>
      </w:pP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 xml:space="preserve">Regeneration is to restore morphology and function of loss tissues in a way similar to that occurring during development . if it is not similar to what we have during development regeneration won’t be controlled ,because the factor responsible for regeneration is the same responsible for cancer . </w:t>
      </w:r>
    </w:p>
    <w:p w:rsidR="00782280" w:rsidRDefault="00782280" w:rsidP="00A24C40">
      <w:pPr>
        <w:bidi w:val="0"/>
        <w:rPr>
          <w:lang w:bidi="ar-JO"/>
        </w:rPr>
      </w:pPr>
    </w:p>
    <w:p w:rsidR="00782280" w:rsidRDefault="00782280" w:rsidP="00A24C40">
      <w:pPr>
        <w:bidi w:val="0"/>
        <w:rPr>
          <w:lang w:bidi="ar-JO"/>
        </w:rPr>
      </w:pPr>
      <w:r w:rsidRPr="00436217">
        <w:rPr>
          <w:u w:val="single"/>
          <w:lang w:bidi="ar-JO"/>
        </w:rPr>
        <w:t>Principle of regeneration</w:t>
      </w:r>
      <w:r>
        <w:rPr>
          <w:lang w:bidi="ar-JO"/>
        </w:rPr>
        <w:t xml:space="preserve"> : to mimic what happen during development with some differences  </w:t>
      </w: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>In development &gt;&gt;  cellular condensation &gt; spatial reorganization of cells &gt; progenitor cells &gt;  differentiated cells .</w:t>
      </w: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>In regeneration &gt;&gt; blood clot formation &gt; inflammatory reaction &gt; granulation tissue &gt; progenitor cells &gt; differentiated cells .</w:t>
      </w:r>
    </w:p>
    <w:p w:rsidR="00782280" w:rsidRDefault="00782280" w:rsidP="00436217">
      <w:pPr>
        <w:bidi w:val="0"/>
        <w:rPr>
          <w:lang w:bidi="ar-JO"/>
        </w:rPr>
      </w:pPr>
      <w:r>
        <w:rPr>
          <w:lang w:bidi="ar-JO"/>
        </w:rPr>
        <w:t xml:space="preserve">Inflammation is important in regeneration because no tissue loss happen unless there is a problem ; bacteria or necrosis . so the body try to clean and build a scaffold that contain factors, the factors hopefully attract all important cells , the cells make spatial organization and progenitor cells . but what happen in reality that during scaffold formation , we have other uncontrolled events which make healing more difficult . ( the easy healing is the healing of skin ) </w:t>
      </w:r>
    </w:p>
    <w:p w:rsidR="00782280" w:rsidRDefault="00782280" w:rsidP="00A24C40">
      <w:pPr>
        <w:bidi w:val="0"/>
        <w:rPr>
          <w:lang w:bidi="ar-JO"/>
        </w:rPr>
      </w:pPr>
    </w:p>
    <w:p w:rsidR="00782280" w:rsidRDefault="00782280" w:rsidP="00A24C40">
      <w:pPr>
        <w:bidi w:val="0"/>
        <w:rPr>
          <w:lang w:bidi="ar-JO"/>
        </w:rPr>
      </w:pPr>
      <w:r w:rsidRPr="00436217">
        <w:rPr>
          <w:b/>
          <w:bCs/>
          <w:i/>
          <w:iCs/>
          <w:sz w:val="24"/>
          <w:szCs w:val="24"/>
          <w:lang w:bidi="ar-JO"/>
        </w:rPr>
        <w:t>Tissue engineering</w:t>
      </w:r>
      <w:r>
        <w:rPr>
          <w:lang w:bidi="ar-JO"/>
        </w:rPr>
        <w:t xml:space="preserve"> :</w:t>
      </w: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>- all what we do in our clinics are primitive ways of practicing tissue engineering ; fillings , bone grafts  , implants .</w:t>
      </w: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 xml:space="preserve">tissue engineering is interdisciplinary domain ,involving biological sciences , and principles of engineering aiming to develop biological substitutes in order to restore , maintain and ameliorate tissue function and morphology . this definition was written in 1993 and it is still being used until now . the scientists who discovered this definition they established the very basic principles of what is now a day is accepted as separate domain . </w:t>
      </w:r>
    </w:p>
    <w:p w:rsidR="00782280" w:rsidRDefault="00782280" w:rsidP="00A24C40">
      <w:pPr>
        <w:bidi w:val="0"/>
        <w:rPr>
          <w:lang w:bidi="ar-JO"/>
        </w:rPr>
      </w:pPr>
    </w:p>
    <w:p w:rsidR="00782280" w:rsidRDefault="00782280" w:rsidP="00A24C40">
      <w:pPr>
        <w:bidi w:val="0"/>
        <w:rPr>
          <w:lang w:bidi="ar-JO"/>
        </w:rPr>
      </w:pPr>
      <w:r>
        <w:rPr>
          <w:lang w:bidi="ar-JO"/>
        </w:rPr>
        <w:t xml:space="preserve">it is an approach that utilizes specific biodegradable synthetic or natural scaffold , as well as advanced molecular techniques in order to replace tissue function . as we said last time some materials are taken from hip or other parts ,  other are synthetics , all these in some how practice tissue engineering . composite is an example of tissue engineering because when it started they studied the wearing , tensile strength and other properties of composite that make it similar to tooth structure . this is tissue engineering ; trying to engineer something to look like the lost tissue . as closer you are to the nature , the better the result you get . </w:t>
      </w:r>
    </w:p>
    <w:p w:rsidR="00782280" w:rsidRDefault="00782280" w:rsidP="00A24C40">
      <w:pPr>
        <w:numPr>
          <w:ilvl w:val="0"/>
          <w:numId w:val="1"/>
        </w:numPr>
        <w:bidi w:val="0"/>
        <w:spacing w:after="0" w:line="240" w:lineRule="auto"/>
        <w:rPr>
          <w:lang w:bidi="ar-JO"/>
        </w:rPr>
      </w:pPr>
      <w:r>
        <w:rPr>
          <w:lang w:bidi="ar-JO"/>
        </w:rPr>
        <w:t xml:space="preserve">the goal of tissue engineering is functional biological structure , to achieve this goal  the cells must be instructed to differentiate , and to and to receive positional cues , and to synthesize the appropriate extracellular matrix molecule in overall shape and dimensions  of a diseased or missed tissue or organs , now it become complicated . </w:t>
      </w:r>
    </w:p>
    <w:p w:rsidR="00782280" w:rsidRDefault="00782280" w:rsidP="00436217">
      <w:pPr>
        <w:bidi w:val="0"/>
        <w:spacing w:after="0" w:line="240" w:lineRule="auto"/>
        <w:ind w:left="360"/>
        <w:rPr>
          <w:lang w:bidi="ar-JO"/>
        </w:rPr>
      </w:pPr>
    </w:p>
    <w:p w:rsidR="00782280" w:rsidRDefault="00782280" w:rsidP="00436217">
      <w:pPr>
        <w:bidi w:val="0"/>
        <w:spacing w:after="0" w:line="240" w:lineRule="auto"/>
        <w:ind w:left="360"/>
        <w:rPr>
          <w:lang w:bidi="ar-JO"/>
        </w:rPr>
      </w:pPr>
    </w:p>
    <w:p w:rsidR="00782280" w:rsidRDefault="00782280" w:rsidP="00436217">
      <w:pPr>
        <w:numPr>
          <w:ilvl w:val="0"/>
          <w:numId w:val="2"/>
        </w:numPr>
        <w:bidi w:val="0"/>
        <w:spacing w:after="0" w:line="240" w:lineRule="auto"/>
        <w:rPr>
          <w:lang w:bidi="ar-JO"/>
        </w:rPr>
      </w:pPr>
      <w:r>
        <w:rPr>
          <w:lang w:bidi="ar-JO"/>
        </w:rPr>
        <w:t xml:space="preserve">components tissue engineering: </w:t>
      </w:r>
    </w:p>
    <w:p w:rsidR="00782280" w:rsidRDefault="00782280" w:rsidP="00436217">
      <w:pPr>
        <w:numPr>
          <w:ilvl w:val="0"/>
          <w:numId w:val="7"/>
        </w:numPr>
        <w:bidi w:val="0"/>
        <w:spacing w:after="0" w:line="240" w:lineRule="auto"/>
        <w:rPr>
          <w:lang w:bidi="ar-JO"/>
        </w:rPr>
      </w:pPr>
      <w:r>
        <w:rPr>
          <w:lang w:bidi="ar-JO"/>
        </w:rPr>
        <w:t xml:space="preserve">stem cells </w:t>
      </w:r>
    </w:p>
    <w:p w:rsidR="00782280" w:rsidRDefault="00782280" w:rsidP="00436217">
      <w:pPr>
        <w:numPr>
          <w:ilvl w:val="0"/>
          <w:numId w:val="7"/>
        </w:numPr>
        <w:bidi w:val="0"/>
        <w:spacing w:after="0" w:line="240" w:lineRule="auto"/>
        <w:rPr>
          <w:lang w:bidi="ar-JO"/>
        </w:rPr>
      </w:pPr>
      <w:r>
        <w:rPr>
          <w:lang w:bidi="ar-JO"/>
        </w:rPr>
        <w:t xml:space="preserve">scaffold </w:t>
      </w:r>
    </w:p>
    <w:p w:rsidR="00782280" w:rsidRDefault="00782280" w:rsidP="00436217">
      <w:pPr>
        <w:numPr>
          <w:ilvl w:val="0"/>
          <w:numId w:val="7"/>
        </w:numPr>
        <w:bidi w:val="0"/>
        <w:spacing w:after="0" w:line="240" w:lineRule="auto"/>
        <w:rPr>
          <w:lang w:bidi="ar-JO"/>
        </w:rPr>
      </w:pPr>
      <w:r>
        <w:rPr>
          <w:lang w:bidi="ar-JO"/>
        </w:rPr>
        <w:t>signaling molecules .</w:t>
      </w:r>
    </w:p>
    <w:p w:rsidR="00782280" w:rsidRDefault="00782280" w:rsidP="00A24C40">
      <w:pPr>
        <w:bidi w:val="0"/>
        <w:ind w:left="360"/>
        <w:rPr>
          <w:lang w:bidi="ar-JO"/>
        </w:rPr>
      </w:pPr>
    </w:p>
    <w:p w:rsidR="00782280" w:rsidRDefault="00782280" w:rsidP="00A24C40">
      <w:pPr>
        <w:numPr>
          <w:ilvl w:val="0"/>
          <w:numId w:val="2"/>
        </w:numPr>
        <w:bidi w:val="0"/>
        <w:spacing w:after="0" w:line="240" w:lineRule="auto"/>
        <w:rPr>
          <w:lang w:bidi="ar-JO"/>
        </w:rPr>
      </w:pPr>
      <w:r>
        <w:rPr>
          <w:lang w:bidi="ar-JO"/>
        </w:rPr>
        <w:t>tissue that can be engineered until now are the cornea , cartilage ( to certain extend ) .</w:t>
      </w:r>
    </w:p>
    <w:p w:rsidR="00782280" w:rsidRDefault="00782280" w:rsidP="00A24C40">
      <w:pPr>
        <w:bidi w:val="0"/>
        <w:ind w:left="360"/>
        <w:rPr>
          <w:lang w:bidi="ar-JO"/>
        </w:rPr>
      </w:pPr>
    </w:p>
    <w:p w:rsidR="00782280" w:rsidRDefault="00782280" w:rsidP="00A24C40">
      <w:pPr>
        <w:bidi w:val="0"/>
        <w:ind w:left="360"/>
        <w:rPr>
          <w:lang w:bidi="ar-JO"/>
        </w:rPr>
      </w:pPr>
      <w:r w:rsidRPr="00436217">
        <w:rPr>
          <w:b/>
          <w:bCs/>
          <w:i/>
          <w:iCs/>
          <w:sz w:val="24"/>
          <w:szCs w:val="24"/>
          <w:lang w:bidi="ar-JO"/>
        </w:rPr>
        <w:t>periodontal tissue engineering</w:t>
      </w:r>
      <w:r>
        <w:rPr>
          <w:lang w:bidi="ar-JO"/>
        </w:rPr>
        <w:t xml:space="preserve"> : </w:t>
      </w:r>
    </w:p>
    <w:p w:rsidR="00782280" w:rsidRDefault="00782280" w:rsidP="00A24C40">
      <w:pPr>
        <w:bidi w:val="0"/>
        <w:ind w:left="360"/>
        <w:rPr>
          <w:lang w:bidi="ar-JO"/>
        </w:rPr>
      </w:pPr>
      <w:r>
        <w:rPr>
          <w:lang w:bidi="ar-JO"/>
        </w:rPr>
        <w:t>we talk last time about emdogain , PRP growth factor ( platelet rich plasma ) , and about bone grafting .</w:t>
      </w:r>
    </w:p>
    <w:p w:rsidR="00782280" w:rsidRDefault="00782280" w:rsidP="00A24C40">
      <w:pPr>
        <w:bidi w:val="0"/>
        <w:ind w:left="360"/>
        <w:rPr>
          <w:lang w:bidi="ar-JO"/>
        </w:rPr>
      </w:pPr>
      <w:r>
        <w:rPr>
          <w:lang w:bidi="ar-JO"/>
        </w:rPr>
        <w:t xml:space="preserve">the ultimate goal is to make all the three factors work together to regenerate the tissue that we want   . but is it enough ? we said last time , if I have a scaffold , cells and growth factors , and we said that certain factors in specific time can inhibit , on other time they can induce </w:t>
      </w:r>
    </w:p>
    <w:p w:rsidR="00782280" w:rsidRDefault="00782280" w:rsidP="00A24C40">
      <w:pPr>
        <w:bidi w:val="0"/>
        <w:ind w:left="360"/>
        <w:rPr>
          <w:lang w:bidi="ar-JO"/>
        </w:rPr>
      </w:pPr>
    </w:p>
    <w:p w:rsidR="00782280" w:rsidRDefault="00782280" w:rsidP="00255797">
      <w:pPr>
        <w:bidi w:val="0"/>
        <w:ind w:left="360"/>
        <w:rPr>
          <w:lang w:bidi="ar-JO"/>
        </w:rPr>
      </w:pPr>
      <w:r>
        <w:rPr>
          <w:lang w:bidi="ar-JO"/>
        </w:rPr>
        <w:t xml:space="preserve">BMP 2 ( bone morphogenetic protein )  is acquired for osteoblastogenesis _ stem cell to differentiation to osteoblast _  to start , then BMP 2 stop working until the cell reach apoptosis , it is the same factor that initiate the life of the cell and the same factor that end the life of the cell . </w:t>
      </w:r>
    </w:p>
    <w:p w:rsidR="00782280" w:rsidRDefault="00782280" w:rsidP="00A24C40">
      <w:pPr>
        <w:bidi w:val="0"/>
        <w:ind w:left="360"/>
        <w:rPr>
          <w:lang w:bidi="ar-JO"/>
        </w:rPr>
      </w:pPr>
      <w:r>
        <w:rPr>
          <w:lang w:bidi="ar-JO"/>
        </w:rPr>
        <w:t>IGF2 ( insulin like growth factor )  is the same mandatory to initiate the bone formation and in the apoptosis .</w:t>
      </w:r>
    </w:p>
    <w:p w:rsidR="00782280" w:rsidRDefault="00782280" w:rsidP="00A24C40">
      <w:pPr>
        <w:bidi w:val="0"/>
        <w:ind w:left="360"/>
        <w:rPr>
          <w:lang w:bidi="ar-JO"/>
        </w:rPr>
      </w:pPr>
      <w:r>
        <w:rPr>
          <w:lang w:bidi="ar-JO"/>
        </w:rPr>
        <w:t xml:space="preserve">So in addition to these factors I should understand the time sequence  , and the appropriate environment .  </w:t>
      </w:r>
    </w:p>
    <w:p w:rsidR="00782280" w:rsidRDefault="00782280" w:rsidP="00EC5CA0">
      <w:pPr>
        <w:bidi w:val="0"/>
        <w:ind w:left="360"/>
        <w:rPr>
          <w:lang w:bidi="ar-JO"/>
        </w:rPr>
      </w:pPr>
    </w:p>
    <w:p w:rsidR="00782280" w:rsidRDefault="00782280" w:rsidP="00EC5CA0">
      <w:pPr>
        <w:bidi w:val="0"/>
        <w:ind w:left="360"/>
        <w:rPr>
          <w:lang w:bidi="ar-JO"/>
        </w:rPr>
      </w:pPr>
    </w:p>
    <w:p w:rsidR="00782280" w:rsidRDefault="00782280" w:rsidP="00A24C40">
      <w:pPr>
        <w:bidi w:val="0"/>
        <w:rPr>
          <w:lang w:bidi="ar-JO"/>
        </w:rPr>
      </w:pPr>
    </w:p>
    <w:p w:rsidR="00782280" w:rsidRDefault="00782280" w:rsidP="00A24C40">
      <w:pPr>
        <w:bidi w:val="0"/>
        <w:ind w:left="360"/>
      </w:pPr>
    </w:p>
    <w:p w:rsidR="00782280" w:rsidRDefault="00782280" w:rsidP="00255797">
      <w:pPr>
        <w:bidi w:val="0"/>
      </w:pPr>
      <w:r>
        <w:t xml:space="preserve">Best of luck seniors :D </w:t>
      </w:r>
    </w:p>
    <w:p w:rsidR="00782280" w:rsidRDefault="00782280" w:rsidP="00A24C40">
      <w:pPr>
        <w:bidi w:val="0"/>
        <w:ind w:left="360"/>
      </w:pPr>
    </w:p>
    <w:p w:rsidR="00782280" w:rsidRDefault="00782280" w:rsidP="00A24C40">
      <w:pPr>
        <w:bidi w:val="0"/>
        <w:ind w:left="360"/>
      </w:pPr>
    </w:p>
    <w:p w:rsidR="00782280" w:rsidRDefault="00782280" w:rsidP="00A24C40">
      <w:pPr>
        <w:bidi w:val="0"/>
        <w:sectPr w:rsidR="00782280" w:rsidSect="00B90F67">
          <w:headerReference w:type="default" r:id="rId22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782280" w:rsidRPr="001A5289" w:rsidRDefault="00782280">
      <w:pPr>
        <w:rPr>
          <w:rtl/>
        </w:rPr>
      </w:pPr>
    </w:p>
    <w:sectPr w:rsidR="00782280" w:rsidRPr="001A5289" w:rsidSect="00D57181">
      <w:headerReference w:type="default" r:id="rId23"/>
      <w:pgSz w:w="11906" w:h="16838" w:code="9"/>
      <w:pgMar w:top="284" w:right="284" w:bottom="284" w:left="284" w:header="283" w:footer="709" w:gutter="2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280" w:rsidRDefault="00782280" w:rsidP="008421AF">
      <w:pPr>
        <w:spacing w:after="0" w:line="240" w:lineRule="auto"/>
      </w:pPr>
      <w:r>
        <w:separator/>
      </w:r>
    </w:p>
  </w:endnote>
  <w:endnote w:type="continuationSeparator" w:id="0">
    <w:p w:rsidR="00782280" w:rsidRDefault="00782280" w:rsidP="0084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thaz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cmeFo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280" w:rsidRDefault="00782280" w:rsidP="008421AF">
      <w:pPr>
        <w:spacing w:after="0" w:line="240" w:lineRule="auto"/>
      </w:pPr>
      <w:r>
        <w:separator/>
      </w:r>
    </w:p>
  </w:footnote>
  <w:footnote w:type="continuationSeparator" w:id="0">
    <w:p w:rsidR="00782280" w:rsidRDefault="00782280" w:rsidP="0084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280" w:rsidRPr="00A24C40" w:rsidRDefault="00782280" w:rsidP="00A24C40">
    <w:pPr>
      <w:pStyle w:val="Header"/>
      <w:tabs>
        <w:tab w:val="clear" w:pos="8306"/>
      </w:tabs>
      <w:bidi w:val="0"/>
      <w:rPr>
        <w:b/>
        <w:bCs/>
        <w:lang w:val="es-ES"/>
      </w:rPr>
    </w:pPr>
    <w:r w:rsidRPr="00A24C40">
      <w:rPr>
        <w:b/>
        <w:bCs/>
        <w:lang w:val="es-ES"/>
      </w:rPr>
      <w:t xml:space="preserve">Afnan abu mazroua </w:t>
    </w:r>
    <w:r w:rsidRPr="00A24C40">
      <w:rPr>
        <w:b/>
        <w:bCs/>
        <w:lang w:val="es-ES"/>
      </w:rPr>
      <w:tab/>
    </w:r>
    <w:r>
      <w:rPr>
        <w:b/>
        <w:bCs/>
        <w:lang w:val="es-ES"/>
      </w:rPr>
      <w:t xml:space="preserve">                                   </w:t>
    </w:r>
    <w:r w:rsidRPr="00A24C40">
      <w:rPr>
        <w:b/>
        <w:bCs/>
        <w:lang w:val="es-ES"/>
      </w:rPr>
      <w:t>Perio</w:t>
    </w:r>
    <w:r>
      <w:rPr>
        <w:b/>
        <w:bCs/>
        <w:lang w:val="es-ES"/>
      </w:rPr>
      <w:t xml:space="preserve"> sheet 12                                     </w:t>
    </w:r>
    <w:r w:rsidRPr="00A24C40">
      <w:rPr>
        <w:b/>
        <w:bCs/>
        <w:lang w:val="es-ES"/>
      </w:rPr>
      <w:t xml:space="preserve"> 26/12/2015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280" w:rsidRPr="00A24C40" w:rsidRDefault="00782280" w:rsidP="00A24C40">
    <w:pPr>
      <w:pStyle w:val="Header"/>
      <w:tabs>
        <w:tab w:val="clear" w:pos="8306"/>
      </w:tabs>
      <w:bidi w:val="0"/>
      <w:rPr>
        <w:b/>
        <w:bCs/>
        <w:lang w:val="es-ES"/>
      </w:rPr>
    </w:pPr>
    <w:r w:rsidRPr="00A24C40">
      <w:rPr>
        <w:b/>
        <w:bCs/>
        <w:lang w:val="es-ES"/>
      </w:rPr>
      <w:t xml:space="preserve">Afnan abu mazroua </w:t>
    </w:r>
    <w:r w:rsidRPr="00A24C40">
      <w:rPr>
        <w:b/>
        <w:bCs/>
        <w:lang w:val="es-ES"/>
      </w:rPr>
      <w:tab/>
    </w:r>
    <w:r>
      <w:rPr>
        <w:b/>
        <w:bCs/>
        <w:lang w:val="es-ES"/>
      </w:rPr>
      <w:t xml:space="preserve">                                   </w:t>
    </w:r>
    <w:r w:rsidRPr="00A24C40">
      <w:rPr>
        <w:b/>
        <w:bCs/>
        <w:lang w:val="es-ES"/>
      </w:rPr>
      <w:t>Perio</w:t>
    </w:r>
    <w:bookmarkStart w:id="0" w:name="_GoBack"/>
    <w:bookmarkEnd w:id="0"/>
    <w:r>
      <w:rPr>
        <w:b/>
        <w:bCs/>
        <w:lang w:val="es-ES"/>
      </w:rPr>
      <w:t xml:space="preserve"> sheet#                                      </w:t>
    </w:r>
    <w:r w:rsidRPr="00A24C40">
      <w:rPr>
        <w:b/>
        <w:bCs/>
        <w:lang w:val="es-ES"/>
      </w:rPr>
      <w:t xml:space="preserve"> 26/12/2015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10F"/>
    <w:multiLevelType w:val="hybridMultilevel"/>
    <w:tmpl w:val="D17C04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277567"/>
    <w:multiLevelType w:val="hybridMultilevel"/>
    <w:tmpl w:val="7DFC8C8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C147B06"/>
    <w:multiLevelType w:val="multilevel"/>
    <w:tmpl w:val="5242FD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41F27E0"/>
    <w:multiLevelType w:val="hybridMultilevel"/>
    <w:tmpl w:val="8A9273D0"/>
    <w:lvl w:ilvl="0" w:tplc="ED9E77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6810496"/>
    <w:multiLevelType w:val="hybridMultilevel"/>
    <w:tmpl w:val="5242FD1A"/>
    <w:lvl w:ilvl="0" w:tplc="0AF25F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0179"/>
    <w:rsid w:val="00004C70"/>
    <w:rsid w:val="000B78E9"/>
    <w:rsid w:val="000F77F3"/>
    <w:rsid w:val="00154EEC"/>
    <w:rsid w:val="00175D9A"/>
    <w:rsid w:val="001A5289"/>
    <w:rsid w:val="00202744"/>
    <w:rsid w:val="00255797"/>
    <w:rsid w:val="00297245"/>
    <w:rsid w:val="002F2851"/>
    <w:rsid w:val="0030038F"/>
    <w:rsid w:val="003211AB"/>
    <w:rsid w:val="0033357D"/>
    <w:rsid w:val="003C50C2"/>
    <w:rsid w:val="003E5F4F"/>
    <w:rsid w:val="00407941"/>
    <w:rsid w:val="004248FB"/>
    <w:rsid w:val="00427B59"/>
    <w:rsid w:val="00436217"/>
    <w:rsid w:val="00495326"/>
    <w:rsid w:val="004E6094"/>
    <w:rsid w:val="004E6FE9"/>
    <w:rsid w:val="00500D3B"/>
    <w:rsid w:val="006078F6"/>
    <w:rsid w:val="00615A71"/>
    <w:rsid w:val="00633415"/>
    <w:rsid w:val="00654416"/>
    <w:rsid w:val="00656A25"/>
    <w:rsid w:val="00680624"/>
    <w:rsid w:val="00681513"/>
    <w:rsid w:val="0068424B"/>
    <w:rsid w:val="006E395B"/>
    <w:rsid w:val="00700AB9"/>
    <w:rsid w:val="00775CA4"/>
    <w:rsid w:val="00782280"/>
    <w:rsid w:val="00791C9E"/>
    <w:rsid w:val="007D0A49"/>
    <w:rsid w:val="00803EE8"/>
    <w:rsid w:val="008421AF"/>
    <w:rsid w:val="00876BF7"/>
    <w:rsid w:val="008773FC"/>
    <w:rsid w:val="00894EBE"/>
    <w:rsid w:val="008D237F"/>
    <w:rsid w:val="0090257C"/>
    <w:rsid w:val="00902914"/>
    <w:rsid w:val="00947823"/>
    <w:rsid w:val="009829FA"/>
    <w:rsid w:val="00984E30"/>
    <w:rsid w:val="009C6FA1"/>
    <w:rsid w:val="00A227AC"/>
    <w:rsid w:val="00A24C40"/>
    <w:rsid w:val="00A80A21"/>
    <w:rsid w:val="00A80AD4"/>
    <w:rsid w:val="00A90320"/>
    <w:rsid w:val="00AE749E"/>
    <w:rsid w:val="00AF21A8"/>
    <w:rsid w:val="00B90F67"/>
    <w:rsid w:val="00BB4182"/>
    <w:rsid w:val="00BE62D1"/>
    <w:rsid w:val="00C00179"/>
    <w:rsid w:val="00C11434"/>
    <w:rsid w:val="00C4154D"/>
    <w:rsid w:val="00C910C3"/>
    <w:rsid w:val="00CE7397"/>
    <w:rsid w:val="00CF7A36"/>
    <w:rsid w:val="00D44120"/>
    <w:rsid w:val="00D547A2"/>
    <w:rsid w:val="00D57181"/>
    <w:rsid w:val="00DC1450"/>
    <w:rsid w:val="00DD516E"/>
    <w:rsid w:val="00E17079"/>
    <w:rsid w:val="00EC5CA0"/>
    <w:rsid w:val="00ED44D1"/>
    <w:rsid w:val="00F17C14"/>
    <w:rsid w:val="00F225F8"/>
    <w:rsid w:val="00FC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9E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01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C50C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421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421A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421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421A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87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7</Pages>
  <Words>1492</Words>
  <Characters>8511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subject/>
  <dc:creator>hp</dc:creator>
  <cp:keywords/>
  <dc:description/>
  <cp:lastModifiedBy>user</cp:lastModifiedBy>
  <cp:revision>3</cp:revision>
  <dcterms:created xsi:type="dcterms:W3CDTF">2016-01-01T08:33:00Z</dcterms:created>
  <dcterms:modified xsi:type="dcterms:W3CDTF">2016-01-01T08:41:00Z</dcterms:modified>
</cp:coreProperties>
</file>